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A80" w:rsidRDefault="00981A80" w:rsidP="00981A80">
      <w:pPr>
        <w:pStyle w:val="Corpotesto"/>
        <w:spacing w:line="252" w:lineRule="exact"/>
        <w:ind w:left="4466"/>
      </w:pPr>
      <w:r>
        <w:rPr>
          <w:b/>
        </w:rPr>
        <w:t xml:space="preserve">   </w:t>
      </w:r>
      <w:r w:rsidR="00090F99">
        <w:rPr>
          <w:b/>
        </w:rPr>
        <w:t xml:space="preserve">            </w:t>
      </w:r>
      <w:r w:rsidR="00090F99">
        <w:t>A</w:t>
      </w:r>
      <w:r w:rsidR="00090F99">
        <w:t>L</w:t>
      </w:r>
      <w:r>
        <w:t xml:space="preserve"> DIRIGENTE SCOLASTICO</w:t>
      </w:r>
    </w:p>
    <w:p w:rsidR="00090F99" w:rsidRPr="000D1CDA" w:rsidRDefault="00090F99" w:rsidP="00090F99">
      <w:pPr>
        <w:spacing w:line="0" w:lineRule="atLeast"/>
        <w:ind w:left="5665"/>
        <w:rPr>
          <w:rFonts w:cs="Calibri"/>
          <w:sz w:val="23"/>
        </w:rPr>
      </w:pPr>
      <w:r w:rsidRPr="000D1CDA">
        <w:rPr>
          <w:rFonts w:cs="Calibri"/>
          <w:sz w:val="23"/>
        </w:rPr>
        <w:t>dell’I.C. “Aldo Moro”</w:t>
      </w:r>
    </w:p>
    <w:p w:rsidR="00090F99" w:rsidRPr="000D1CDA" w:rsidRDefault="00090F99" w:rsidP="00090F99">
      <w:pPr>
        <w:spacing w:line="9" w:lineRule="exact"/>
        <w:rPr>
          <w:rFonts w:cs="Calibri"/>
          <w:sz w:val="24"/>
        </w:rPr>
      </w:pPr>
    </w:p>
    <w:p w:rsidR="00090F99" w:rsidRPr="000D1CDA" w:rsidRDefault="00090F99" w:rsidP="00090F99">
      <w:pPr>
        <w:spacing w:line="0" w:lineRule="atLeast"/>
        <w:ind w:left="5665"/>
        <w:rPr>
          <w:rFonts w:cs="Calibri"/>
          <w:sz w:val="24"/>
        </w:rPr>
      </w:pPr>
      <w:r w:rsidRPr="000D1CDA">
        <w:rPr>
          <w:rFonts w:cs="Calibri"/>
          <w:sz w:val="24"/>
        </w:rPr>
        <w:t>di Guardavalle</w:t>
      </w:r>
    </w:p>
    <w:p w:rsidR="00090F99" w:rsidRDefault="00090F99" w:rsidP="00981A80">
      <w:pPr>
        <w:pStyle w:val="Corpotesto"/>
        <w:spacing w:line="252" w:lineRule="exact"/>
        <w:ind w:left="4466"/>
      </w:pPr>
    </w:p>
    <w:p w:rsidR="00981A80" w:rsidRDefault="00981A80" w:rsidP="00981A80">
      <w:pPr>
        <w:pStyle w:val="Corpotesto"/>
        <w:rPr>
          <w:i/>
          <w:sz w:val="16"/>
        </w:rPr>
      </w:pPr>
    </w:p>
    <w:p w:rsidR="00981A80" w:rsidRDefault="00981A80" w:rsidP="00981A80">
      <w:pPr>
        <w:pStyle w:val="Corpotesto"/>
        <w:tabs>
          <w:tab w:val="left" w:pos="2913"/>
          <w:tab w:val="left" w:pos="8025"/>
        </w:tabs>
        <w:spacing w:before="92"/>
        <w:ind w:left="926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bookmarkStart w:id="0" w:name="_GoBack"/>
      <w:bookmarkEnd w:id="0"/>
    </w:p>
    <w:p w:rsidR="00981A80" w:rsidRDefault="00981A80" w:rsidP="00981A80">
      <w:pPr>
        <w:pStyle w:val="Corpotesto"/>
        <w:spacing w:before="1"/>
        <w:rPr>
          <w:sz w:val="14"/>
        </w:rPr>
      </w:pPr>
    </w:p>
    <w:p w:rsidR="00981A80" w:rsidRDefault="00CD3BB6" w:rsidP="00CD3BB6">
      <w:pPr>
        <w:pStyle w:val="Corpotesto"/>
        <w:spacing w:before="91"/>
        <w:ind w:left="-567"/>
      </w:pPr>
      <w:r>
        <w:t xml:space="preserve">in servizio </w:t>
      </w:r>
      <w:r w:rsidR="00981A80">
        <w:t xml:space="preserve">presso codesta Scuola in qualità di </w:t>
      </w:r>
      <w:r>
        <w:t>__________________</w:t>
      </w:r>
      <w:r w:rsidR="00090F99">
        <w:t>________</w:t>
      </w:r>
      <w:r>
        <w:t xml:space="preserve">   A.S</w:t>
      </w:r>
      <w:r w:rsidR="00090F99">
        <w:t>.</w:t>
      </w:r>
      <w:r>
        <w:t xml:space="preserve">  20</w:t>
      </w:r>
      <w:r w:rsidR="00090F99">
        <w:t>19</w:t>
      </w:r>
      <w:r>
        <w:t xml:space="preserve"> / 20</w:t>
      </w:r>
      <w:r w:rsidR="00090F99">
        <w:t>20</w:t>
      </w:r>
    </w:p>
    <w:p w:rsidR="00090F99" w:rsidRDefault="00090F99" w:rsidP="00090F99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right="772"/>
      </w:pPr>
    </w:p>
    <w:p w:rsidR="00090F99" w:rsidRDefault="00090F99" w:rsidP="00090F99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right="772"/>
        <w:jc w:val="center"/>
        <w:rPr>
          <w:spacing w:val="-8"/>
        </w:rPr>
      </w:pPr>
      <w:r w:rsidRPr="000D1CDA">
        <w:rPr>
          <w:rFonts w:cs="Calibri"/>
          <w:b/>
        </w:rPr>
        <w:sym w:font="Wingdings" w:char="F0A8"/>
      </w:r>
      <w:r w:rsidRPr="000D1CDA">
        <w:rPr>
          <w:rFonts w:cs="Calibri"/>
          <w:b/>
        </w:rPr>
        <w:t xml:space="preserve"> </w:t>
      </w:r>
      <w:r w:rsidR="00981A80">
        <w:t>C.T.I.</w:t>
      </w:r>
      <w:r w:rsidR="00981A80">
        <w:rPr>
          <w:spacing w:val="51"/>
        </w:rPr>
        <w:t xml:space="preserve"> </w:t>
      </w:r>
      <w:r w:rsidR="00981A80">
        <w:t xml:space="preserve">(ruolo)  </w:t>
      </w:r>
      <w:r>
        <w:t xml:space="preserve">   </w:t>
      </w:r>
      <w:r w:rsidR="00981A80">
        <w:t xml:space="preserve">  </w:t>
      </w:r>
      <w:r w:rsidRPr="000D1CDA">
        <w:rPr>
          <w:rFonts w:cs="Calibri"/>
          <w:b/>
        </w:rPr>
        <w:sym w:font="Wingdings" w:char="F0A8"/>
      </w:r>
      <w:r w:rsidRPr="000D1CDA">
        <w:rPr>
          <w:rFonts w:cs="Calibri"/>
          <w:b/>
        </w:rPr>
        <w:t xml:space="preserve"> </w:t>
      </w:r>
      <w:r w:rsidR="00981A80">
        <w:t>C.T.D. (supplenza annuale</w:t>
      </w:r>
      <w:r w:rsidR="00981A80">
        <w:rPr>
          <w:spacing w:val="-6"/>
        </w:rPr>
        <w:t xml:space="preserve"> </w:t>
      </w:r>
      <w:r w:rsidR="00981A80">
        <w:t xml:space="preserve">30/06-31/08)       </w:t>
      </w:r>
      <w:r w:rsidRPr="000D1CDA">
        <w:rPr>
          <w:rFonts w:cs="Calibri"/>
          <w:b/>
        </w:rPr>
        <w:sym w:font="Wingdings" w:char="F0A8"/>
      </w:r>
      <w:r w:rsidRPr="000D1CDA">
        <w:rPr>
          <w:rFonts w:cs="Calibri"/>
          <w:b/>
        </w:rPr>
        <w:t xml:space="preserve"> </w:t>
      </w:r>
      <w:r w:rsidR="00981A80">
        <w:t xml:space="preserve">C.T.D. (supplenza </w:t>
      </w:r>
      <w:r w:rsidR="00981A80">
        <w:rPr>
          <w:spacing w:val="-8"/>
        </w:rPr>
        <w:t>breve)</w:t>
      </w:r>
    </w:p>
    <w:p w:rsidR="00981A80" w:rsidRDefault="00981A80" w:rsidP="00090F99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right="772"/>
        <w:jc w:val="center"/>
      </w:pPr>
      <w:r>
        <w:rPr>
          <w:u w:val="single"/>
        </w:rPr>
        <w:t>CHIEDE</w:t>
      </w: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-567" w:right="772"/>
        <w:rPr>
          <w:u w:val="single"/>
        </w:rPr>
      </w:pPr>
      <w:r>
        <w:t xml:space="preserve">di essere </w:t>
      </w:r>
      <w:proofErr w:type="spellStart"/>
      <w:r>
        <w:t>collocat</w:t>
      </w:r>
      <w:proofErr w:type="spellEnd"/>
      <w:r>
        <w:t>_</w:t>
      </w:r>
      <w:r>
        <w:rPr>
          <w:spacing w:val="49"/>
        </w:rPr>
        <w:t xml:space="preserve"> </w:t>
      </w:r>
      <w:proofErr w:type="gramStart"/>
      <w:r>
        <w:t xml:space="preserve">in </w:t>
      </w:r>
      <w:r>
        <w:rPr>
          <w:spacing w:val="53"/>
        </w:rPr>
        <w:t xml:space="preserve"> </w:t>
      </w:r>
      <w:r>
        <w:rPr>
          <w:b/>
          <w:u w:val="thick"/>
        </w:rPr>
        <w:t>FERIE</w:t>
      </w:r>
      <w:proofErr w:type="gramEnd"/>
      <w:r>
        <w:rPr>
          <w:b/>
        </w:rPr>
        <w:tab/>
      </w:r>
      <w:r>
        <w:t>per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_______ </w:t>
      </w:r>
      <w:r>
        <w:t>giorni</w:t>
      </w:r>
      <w:r>
        <w:rPr>
          <w:spacing w:val="-4"/>
        </w:rPr>
        <w:t xml:space="preserve"> </w:t>
      </w:r>
      <w:r>
        <w:t>lavorativi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_______</w:t>
      </w:r>
      <w:r>
        <w:rPr>
          <w:u w:val="single"/>
        </w:rPr>
        <w:tab/>
      </w:r>
      <w:r>
        <w:t>al</w:t>
      </w:r>
      <w:r>
        <w:rPr>
          <w:u w:val="single"/>
        </w:rPr>
        <w:t xml:space="preserve">  ____________ </w:t>
      </w: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2552" w:right="772"/>
        <w:rPr>
          <w:u w:val="single"/>
        </w:rPr>
      </w:pPr>
      <w:r>
        <w:t>per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_______ </w:t>
      </w:r>
      <w:r>
        <w:t>giorni</w:t>
      </w:r>
      <w:r>
        <w:rPr>
          <w:spacing w:val="-4"/>
        </w:rPr>
        <w:t xml:space="preserve"> </w:t>
      </w:r>
      <w:r>
        <w:t>lavorativi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_______</w:t>
      </w:r>
      <w:r>
        <w:rPr>
          <w:u w:val="single"/>
        </w:rPr>
        <w:tab/>
      </w:r>
      <w:proofErr w:type="gramStart"/>
      <w:r>
        <w:t>al</w:t>
      </w:r>
      <w:r>
        <w:rPr>
          <w:u w:val="single"/>
        </w:rPr>
        <w:t xml:space="preserve">  _</w:t>
      </w:r>
      <w:proofErr w:type="gramEnd"/>
      <w:r>
        <w:rPr>
          <w:u w:val="single"/>
        </w:rPr>
        <w:t>___________</w:t>
      </w: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2552" w:right="772"/>
        <w:rPr>
          <w:u w:val="single"/>
        </w:rPr>
      </w:pPr>
      <w:r>
        <w:t>per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_______ </w:t>
      </w:r>
      <w:r>
        <w:t>giorni</w:t>
      </w:r>
      <w:r>
        <w:rPr>
          <w:spacing w:val="-4"/>
        </w:rPr>
        <w:t xml:space="preserve"> </w:t>
      </w:r>
      <w:r>
        <w:t>lavorativi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_______</w:t>
      </w:r>
      <w:r>
        <w:rPr>
          <w:u w:val="single"/>
        </w:rPr>
        <w:tab/>
      </w:r>
      <w:proofErr w:type="gramStart"/>
      <w:r>
        <w:t>al</w:t>
      </w:r>
      <w:r>
        <w:rPr>
          <w:u w:val="single"/>
        </w:rPr>
        <w:t xml:space="preserve">  _</w:t>
      </w:r>
      <w:proofErr w:type="gramEnd"/>
      <w:r>
        <w:rPr>
          <w:u w:val="single"/>
        </w:rPr>
        <w:t>___________</w:t>
      </w: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-567" w:right="772"/>
      </w:pP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-567" w:right="772"/>
        <w:rPr>
          <w:u w:val="single"/>
        </w:rPr>
      </w:pPr>
      <w:r>
        <w:t xml:space="preserve">di essere </w:t>
      </w:r>
      <w:proofErr w:type="spellStart"/>
      <w:r>
        <w:t>collocat</w:t>
      </w:r>
      <w:proofErr w:type="spellEnd"/>
      <w:r>
        <w:t>_ in</w:t>
      </w:r>
      <w:r>
        <w:rPr>
          <w:spacing w:val="48"/>
        </w:rPr>
        <w:t xml:space="preserve"> </w:t>
      </w:r>
      <w:r>
        <w:rPr>
          <w:b/>
          <w:u w:val="thick"/>
        </w:rPr>
        <w:t>FEST. SOPP.</w:t>
      </w:r>
      <w:r>
        <w:rPr>
          <w:b/>
        </w:rPr>
        <w:t xml:space="preserve">  </w:t>
      </w:r>
      <w:r>
        <w:t>per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_____ </w:t>
      </w:r>
      <w:r>
        <w:t>giorni</w:t>
      </w:r>
      <w:r>
        <w:rPr>
          <w:spacing w:val="-4"/>
        </w:rPr>
        <w:t xml:space="preserve"> </w:t>
      </w:r>
      <w:r>
        <w:t>lavorativi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_________</w:t>
      </w:r>
      <w:r>
        <w:rPr>
          <w:u w:val="single"/>
        </w:rPr>
        <w:tab/>
      </w:r>
      <w:proofErr w:type="gramStart"/>
      <w:r>
        <w:t>al</w:t>
      </w:r>
      <w:r>
        <w:rPr>
          <w:u w:val="single"/>
        </w:rPr>
        <w:t xml:space="preserve">  _</w:t>
      </w:r>
      <w:proofErr w:type="gramEnd"/>
      <w:r>
        <w:rPr>
          <w:u w:val="single"/>
        </w:rPr>
        <w:t>___________</w:t>
      </w:r>
    </w:p>
    <w:p w:rsidR="00981A80" w:rsidRDefault="00981A80" w:rsidP="00981A80">
      <w:pPr>
        <w:pStyle w:val="Corpotesto"/>
        <w:tabs>
          <w:tab w:val="left" w:pos="1491"/>
          <w:tab w:val="left" w:pos="2556"/>
          <w:tab w:val="left" w:pos="6832"/>
        </w:tabs>
        <w:spacing w:line="480" w:lineRule="auto"/>
        <w:ind w:left="2552" w:right="772"/>
        <w:rPr>
          <w:u w:val="single"/>
        </w:rPr>
      </w:pPr>
      <w:r>
        <w:t xml:space="preserve">    per</w:t>
      </w:r>
      <w:r>
        <w:rPr>
          <w:spacing w:val="1"/>
        </w:rPr>
        <w:t xml:space="preserve"> </w:t>
      </w:r>
      <w:r>
        <w:t>n.</w:t>
      </w:r>
      <w:r>
        <w:rPr>
          <w:u w:val="single"/>
        </w:rPr>
        <w:t xml:space="preserve">_____ </w:t>
      </w:r>
      <w:r>
        <w:t>giorni</w:t>
      </w:r>
      <w:r>
        <w:rPr>
          <w:spacing w:val="-4"/>
        </w:rPr>
        <w:t xml:space="preserve"> </w:t>
      </w:r>
      <w:r>
        <w:t>lavorativi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_________</w:t>
      </w:r>
      <w:r>
        <w:rPr>
          <w:u w:val="single"/>
        </w:rPr>
        <w:tab/>
      </w:r>
      <w:proofErr w:type="gramStart"/>
      <w:r>
        <w:t>al</w:t>
      </w:r>
      <w:r>
        <w:rPr>
          <w:u w:val="single"/>
        </w:rPr>
        <w:t xml:space="preserve">  _</w:t>
      </w:r>
      <w:proofErr w:type="gramEnd"/>
      <w:r>
        <w:rPr>
          <w:u w:val="single"/>
        </w:rPr>
        <w:t>___________</w:t>
      </w:r>
    </w:p>
    <w:p w:rsidR="00981A80" w:rsidRDefault="00981A80" w:rsidP="00981A80">
      <w:pPr>
        <w:pStyle w:val="Corpotesto"/>
        <w:spacing w:before="1"/>
        <w:rPr>
          <w:sz w:val="20"/>
        </w:rPr>
      </w:pPr>
    </w:p>
    <w:p w:rsidR="00981A80" w:rsidRDefault="00981A80" w:rsidP="00981A80">
      <w:pPr>
        <w:pStyle w:val="Corpotesto"/>
        <w:tabs>
          <w:tab w:val="left" w:pos="6411"/>
          <w:tab w:val="left" w:pos="8239"/>
        </w:tabs>
        <w:ind w:left="-567"/>
      </w:pPr>
      <w:r>
        <w:t>Dichiar</w:t>
      </w:r>
      <w:r w:rsidR="00090F99">
        <w:t>a</w:t>
      </w:r>
      <w:r>
        <w:t xml:space="preserve"> inoltre di aver fruito alla data odierna</w:t>
      </w:r>
      <w:r>
        <w:rPr>
          <w:spacing w:val="-19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gg.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di ferie  </w:t>
      </w:r>
      <w:r>
        <w:rPr>
          <w:spacing w:val="1"/>
        </w:rPr>
        <w:t xml:space="preserve"> </w:t>
      </w:r>
      <w:r>
        <w:t>e</w:t>
      </w:r>
      <w:r>
        <w:rPr>
          <w:spacing w:val="50"/>
        </w:rPr>
        <w:t xml:space="preserve"> </w:t>
      </w:r>
      <w:r>
        <w:t>gg.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1"/>
        </w:rPr>
        <w:t xml:space="preserve"> </w:t>
      </w:r>
      <w:r>
        <w:t>festività</w:t>
      </w:r>
    </w:p>
    <w:p w:rsidR="00981A80" w:rsidRDefault="00981A80" w:rsidP="00981A80">
      <w:pPr>
        <w:pStyle w:val="Corpotesto"/>
        <w:rPr>
          <w:sz w:val="20"/>
        </w:rPr>
      </w:pPr>
    </w:p>
    <w:p w:rsidR="00981A80" w:rsidRPr="00CD3BB6" w:rsidRDefault="00981A80" w:rsidP="00981A80">
      <w:pPr>
        <w:tabs>
          <w:tab w:val="left" w:pos="1317"/>
          <w:tab w:val="left" w:pos="2360"/>
        </w:tabs>
        <w:spacing w:line="229" w:lineRule="exact"/>
        <w:ind w:left="217"/>
        <w:rPr>
          <w:sz w:val="22"/>
        </w:rPr>
      </w:pPr>
      <w:r w:rsidRPr="00CD3BB6">
        <w:rPr>
          <w:w w:val="99"/>
          <w:sz w:val="22"/>
        </w:rPr>
        <w:t xml:space="preserve"> Guardavalle</w:t>
      </w:r>
      <w:r w:rsidRPr="00CD3BB6">
        <w:rPr>
          <w:sz w:val="22"/>
        </w:rPr>
        <w:t>,</w:t>
      </w:r>
      <w:r w:rsidRPr="00CD3BB6">
        <w:rPr>
          <w:w w:val="99"/>
          <w:sz w:val="22"/>
          <w:u w:val="single"/>
        </w:rPr>
        <w:t xml:space="preserve"> </w:t>
      </w:r>
      <w:r w:rsidR="00CD3BB6">
        <w:rPr>
          <w:w w:val="99"/>
          <w:sz w:val="22"/>
          <w:u w:val="single"/>
        </w:rPr>
        <w:t>___ / ___ / 20</w:t>
      </w:r>
      <w:r w:rsidR="00090F99">
        <w:rPr>
          <w:w w:val="99"/>
          <w:sz w:val="22"/>
          <w:u w:val="single"/>
        </w:rPr>
        <w:t>20</w:t>
      </w:r>
    </w:p>
    <w:p w:rsidR="00981A80" w:rsidRDefault="00981A80" w:rsidP="00981A80">
      <w:pPr>
        <w:spacing w:line="229" w:lineRule="exact"/>
        <w:ind w:left="2765" w:right="1217"/>
        <w:jc w:val="center"/>
        <w:rPr>
          <w:sz w:val="20"/>
        </w:rPr>
      </w:pPr>
      <w:r>
        <w:rPr>
          <w:sz w:val="20"/>
        </w:rPr>
        <w:t>Firma</w:t>
      </w:r>
    </w:p>
    <w:p w:rsidR="00981A80" w:rsidRDefault="00981A80" w:rsidP="00981A80">
      <w:pPr>
        <w:pStyle w:val="Corpotesto"/>
        <w:rPr>
          <w:sz w:val="20"/>
        </w:rPr>
      </w:pPr>
    </w:p>
    <w:p w:rsidR="00981A80" w:rsidRPr="00981A80" w:rsidRDefault="00981A80" w:rsidP="00981A80">
      <w:pPr>
        <w:pStyle w:val="Corpotesto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3353435</wp:posOffset>
                </wp:positionH>
                <wp:positionV relativeFrom="paragraph">
                  <wp:posOffset>144145</wp:posOffset>
                </wp:positionV>
                <wp:extent cx="1901825" cy="0"/>
                <wp:effectExtent l="10160" t="13970" r="12065" b="5080"/>
                <wp:wrapTopAndBottom/>
                <wp:docPr id="7" name="Connettore 1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1825" cy="0"/>
                        </a:xfrm>
                        <a:prstGeom prst="line">
                          <a:avLst/>
                        </a:pr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807024" id="Connettore 1 7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64.05pt,11.35pt" to="413.8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" strokeweight=".14056mm">
                <w10:wrap type="topAndBottom" anchorx="page"/>
              </v:line>
            </w:pict>
          </mc:Fallback>
        </mc:AlternateContent>
      </w:r>
    </w:p>
    <w:p w:rsidR="00981A80" w:rsidRDefault="00981A80" w:rsidP="00981A80">
      <w:pPr>
        <w:tabs>
          <w:tab w:val="left" w:pos="737"/>
          <w:tab w:val="left" w:pos="2031"/>
        </w:tabs>
        <w:spacing w:line="122" w:lineRule="exact"/>
        <w:ind w:left="217"/>
        <w:rPr>
          <w:sz w:val="20"/>
        </w:rPr>
      </w:pPr>
    </w:p>
    <w:p w:rsidR="00090F99" w:rsidRDefault="00090F99" w:rsidP="00981A80">
      <w:pPr>
        <w:tabs>
          <w:tab w:val="left" w:pos="737"/>
          <w:tab w:val="left" w:pos="2031"/>
        </w:tabs>
        <w:spacing w:line="122" w:lineRule="exact"/>
        <w:ind w:left="217"/>
        <w:rPr>
          <w:sz w:val="20"/>
        </w:rPr>
      </w:pPr>
    </w:p>
    <w:p w:rsidR="00090F99" w:rsidRDefault="00090F99" w:rsidP="00981A80">
      <w:pPr>
        <w:tabs>
          <w:tab w:val="left" w:pos="737"/>
          <w:tab w:val="left" w:pos="2031"/>
        </w:tabs>
        <w:spacing w:line="122" w:lineRule="exact"/>
        <w:ind w:left="217"/>
        <w:rPr>
          <w:sz w:val="20"/>
        </w:rPr>
      </w:pPr>
    </w:p>
    <w:p w:rsidR="00090F99" w:rsidRDefault="00090F99" w:rsidP="00090F99">
      <w:pPr>
        <w:spacing w:line="200" w:lineRule="exact"/>
        <w:rPr>
          <w:rFonts w:cs="Calibri"/>
          <w:sz w:val="24"/>
          <w:szCs w:val="24"/>
        </w:rPr>
      </w:pPr>
    </w:p>
    <w:p w:rsidR="00090F99" w:rsidRPr="000D1CDA" w:rsidRDefault="00090F99" w:rsidP="00090F99">
      <w:pPr>
        <w:spacing w:line="200" w:lineRule="exact"/>
        <w:rPr>
          <w:rFonts w:cs="Calibri"/>
          <w:sz w:val="24"/>
          <w:szCs w:val="24"/>
        </w:rPr>
      </w:pPr>
      <w:r w:rsidRPr="000D1CDA">
        <w:rPr>
          <w:rFonts w:cs="Calibri"/>
          <w:sz w:val="24"/>
          <w:szCs w:val="24"/>
        </w:rPr>
        <w:t>REPERIBILITA’ DURANTE IL PERIODO DI FERIE:</w:t>
      </w:r>
    </w:p>
    <w:p w:rsidR="00090F99" w:rsidRPr="000D1CDA" w:rsidRDefault="00090F99" w:rsidP="00090F99">
      <w:pPr>
        <w:spacing w:line="200" w:lineRule="exact"/>
        <w:rPr>
          <w:rFonts w:cs="Calibri"/>
          <w:sz w:val="24"/>
          <w:szCs w:val="24"/>
        </w:rPr>
      </w:pPr>
    </w:p>
    <w:p w:rsidR="00090F99" w:rsidRPr="000D1CDA" w:rsidRDefault="00090F99" w:rsidP="00090F99">
      <w:pPr>
        <w:spacing w:line="360" w:lineRule="auto"/>
        <w:rPr>
          <w:rFonts w:cs="Calibri"/>
          <w:sz w:val="24"/>
          <w:szCs w:val="24"/>
        </w:rPr>
      </w:pPr>
      <w:r w:rsidRPr="000D1CDA">
        <w:rPr>
          <w:rFonts w:cs="Calibri"/>
          <w:sz w:val="24"/>
          <w:szCs w:val="24"/>
        </w:rPr>
        <w:t>Comune: ............................................................... via ................................................</w:t>
      </w:r>
      <w:r w:rsidR="00523A78">
        <w:rPr>
          <w:rFonts w:cs="Calibri"/>
          <w:sz w:val="24"/>
          <w:szCs w:val="24"/>
        </w:rPr>
        <w:t>....................</w:t>
      </w:r>
      <w:r w:rsidRPr="000D1CDA">
        <w:rPr>
          <w:rFonts w:cs="Calibri"/>
          <w:sz w:val="24"/>
          <w:szCs w:val="24"/>
        </w:rPr>
        <w:t>......</w:t>
      </w:r>
    </w:p>
    <w:p w:rsidR="00090F99" w:rsidRPr="000D1CDA" w:rsidRDefault="00090F99" w:rsidP="00090F99">
      <w:pPr>
        <w:spacing w:line="360" w:lineRule="auto"/>
        <w:rPr>
          <w:rFonts w:cs="Calibri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1" allowOverlap="1" wp14:anchorId="1C2E7D0E" wp14:editId="3E803710">
                <wp:simplePos x="0" y="0"/>
                <wp:positionH relativeFrom="page">
                  <wp:posOffset>725473</wp:posOffset>
                </wp:positionH>
                <wp:positionV relativeFrom="paragraph">
                  <wp:posOffset>447201</wp:posOffset>
                </wp:positionV>
                <wp:extent cx="6089650" cy="0"/>
                <wp:effectExtent l="8255" t="13970" r="7620" b="14605"/>
                <wp:wrapTopAndBottom/>
                <wp:docPr id="1" name="Connettore 1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9650" cy="0"/>
                        </a:xfrm>
                        <a:prstGeom prst="line">
                          <a:avLst/>
                        </a:prstGeom>
                        <a:noFill/>
                        <a:ln w="127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E42E94" id="Connettore 1 1" o:spid="_x0000_s1026" style="position:absolute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1pt,35.2pt" to="536.6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" strokeweight=".35472mm">
                <w10:wrap type="topAndBottom" anchorx="page"/>
              </v:line>
            </w:pict>
          </mc:Fallback>
        </mc:AlternateContent>
      </w:r>
      <w:r w:rsidRPr="000D1CDA">
        <w:rPr>
          <w:rFonts w:cs="Calibri"/>
          <w:sz w:val="24"/>
          <w:szCs w:val="24"/>
        </w:rPr>
        <w:t>Tel.</w:t>
      </w:r>
      <w:r w:rsidR="00523A78">
        <w:rPr>
          <w:rFonts w:cs="Calibri"/>
          <w:sz w:val="24"/>
          <w:szCs w:val="24"/>
        </w:rPr>
        <w:t xml:space="preserve"> </w:t>
      </w:r>
      <w:r w:rsidRPr="000D1CDA">
        <w:rPr>
          <w:rFonts w:cs="Calibri"/>
          <w:sz w:val="24"/>
          <w:szCs w:val="24"/>
        </w:rPr>
        <w:t xml:space="preserve">....................................................................... </w:t>
      </w:r>
    </w:p>
    <w:p w:rsidR="00090F99" w:rsidRPr="000D1CDA" w:rsidRDefault="00090F99" w:rsidP="00090F99">
      <w:pPr>
        <w:spacing w:line="309" w:lineRule="exact"/>
        <w:rPr>
          <w:rFonts w:cs="Calibri"/>
          <w:sz w:val="24"/>
        </w:rPr>
      </w:pPr>
    </w:p>
    <w:p w:rsidR="00090F99" w:rsidRDefault="00090F99" w:rsidP="00090F99">
      <w:pPr>
        <w:tabs>
          <w:tab w:val="left" w:pos="320"/>
          <w:tab w:val="left" w:pos="480"/>
        </w:tabs>
        <w:spacing w:line="0" w:lineRule="atLeast"/>
        <w:ind w:right="-324"/>
        <w:jc w:val="center"/>
        <w:rPr>
          <w:rFonts w:cs="Calibri"/>
          <w:b/>
        </w:rPr>
      </w:pPr>
      <w:r w:rsidRPr="000D1CDA">
        <w:rPr>
          <w:rFonts w:cs="Calibri"/>
          <w:sz w:val="24"/>
        </w:rPr>
        <w:t>VISTO:</w:t>
      </w:r>
      <w:r w:rsidRPr="000D1CDA">
        <w:rPr>
          <w:rFonts w:cs="Calibri"/>
        </w:rPr>
        <w:tab/>
      </w:r>
      <w:r w:rsidRPr="000D1CDA">
        <w:rPr>
          <w:rFonts w:cs="Calibri"/>
          <w:b/>
        </w:rPr>
        <w:sym w:font="Wingdings" w:char="F0A8"/>
      </w:r>
      <w:r w:rsidRPr="000D1CDA">
        <w:rPr>
          <w:rFonts w:cs="Calibri"/>
          <w:b/>
        </w:rPr>
        <w:t xml:space="preserve"> </w:t>
      </w:r>
      <w:r w:rsidRPr="000D1CDA">
        <w:rPr>
          <w:rFonts w:cs="Calibri"/>
          <w:b/>
          <w:sz w:val="24"/>
        </w:rPr>
        <w:t>SI AUTORIZZA</w:t>
      </w:r>
      <w:r w:rsidRPr="000D1CDA">
        <w:rPr>
          <w:rFonts w:cs="Calibri"/>
          <w:b/>
        </w:rPr>
        <w:tab/>
      </w:r>
    </w:p>
    <w:p w:rsidR="00090F99" w:rsidRDefault="00090F99" w:rsidP="00090F99">
      <w:pPr>
        <w:tabs>
          <w:tab w:val="left" w:pos="320"/>
          <w:tab w:val="left" w:pos="480"/>
        </w:tabs>
        <w:spacing w:line="0" w:lineRule="atLeast"/>
        <w:ind w:right="-324"/>
        <w:jc w:val="center"/>
        <w:rPr>
          <w:rFonts w:cs="Calibri"/>
          <w:b/>
          <w:sz w:val="24"/>
        </w:rPr>
      </w:pPr>
      <w:r>
        <w:rPr>
          <w:rFonts w:cs="Calibri"/>
          <w:b/>
        </w:rPr>
        <w:t xml:space="preserve">                            </w:t>
      </w:r>
      <w:r w:rsidRPr="000D1CDA">
        <w:rPr>
          <w:rFonts w:cs="Calibri"/>
          <w:b/>
        </w:rPr>
        <w:sym w:font="Wingdings" w:char="F0A8"/>
      </w:r>
      <w:r w:rsidRPr="000D1CDA">
        <w:rPr>
          <w:rFonts w:cs="Calibri"/>
          <w:b/>
        </w:rPr>
        <w:t xml:space="preserve"> </w:t>
      </w:r>
      <w:r w:rsidRPr="000D1CDA">
        <w:rPr>
          <w:rFonts w:cs="Calibri"/>
          <w:b/>
          <w:sz w:val="24"/>
        </w:rPr>
        <w:t>NON SI AUTORIZZA</w:t>
      </w:r>
    </w:p>
    <w:p w:rsidR="00090F99" w:rsidRPr="000D1CDA" w:rsidRDefault="00090F99" w:rsidP="00090F99">
      <w:pPr>
        <w:tabs>
          <w:tab w:val="left" w:pos="320"/>
          <w:tab w:val="left" w:pos="480"/>
        </w:tabs>
        <w:spacing w:line="0" w:lineRule="atLeast"/>
        <w:ind w:right="-324"/>
        <w:jc w:val="center"/>
        <w:rPr>
          <w:rFonts w:cs="Calibri"/>
          <w:b/>
          <w:sz w:val="24"/>
        </w:rPr>
      </w:pPr>
    </w:p>
    <w:p w:rsidR="00090F99" w:rsidRPr="000D1CDA" w:rsidRDefault="00090F99" w:rsidP="00090F99">
      <w:pPr>
        <w:tabs>
          <w:tab w:val="left" w:pos="320"/>
          <w:tab w:val="left" w:pos="480"/>
        </w:tabs>
        <w:spacing w:line="0" w:lineRule="atLeast"/>
        <w:ind w:right="-324"/>
        <w:jc w:val="center"/>
        <w:rPr>
          <w:rFonts w:cs="Calibri"/>
          <w:b/>
          <w:sz w:val="10"/>
          <w:szCs w:val="10"/>
        </w:rPr>
      </w:pPr>
    </w:p>
    <w:p w:rsidR="00090F99" w:rsidRPr="000D1CDA" w:rsidRDefault="00090F99" w:rsidP="00090F99">
      <w:pPr>
        <w:tabs>
          <w:tab w:val="left" w:pos="320"/>
          <w:tab w:val="left" w:pos="480"/>
        </w:tabs>
        <w:spacing w:line="0" w:lineRule="atLeast"/>
        <w:ind w:right="-324"/>
        <w:jc w:val="center"/>
        <w:rPr>
          <w:rFonts w:cs="Calibri"/>
          <w:b/>
          <w:sz w:val="16"/>
          <w:szCs w:val="16"/>
        </w:rPr>
      </w:pPr>
    </w:p>
    <w:p w:rsidR="00090F99" w:rsidRPr="000D1CDA" w:rsidRDefault="00090F99" w:rsidP="00090F99">
      <w:pPr>
        <w:ind w:left="5245" w:right="-323"/>
        <w:jc w:val="center"/>
        <w:rPr>
          <w:rFonts w:cs="Calibri"/>
          <w:sz w:val="24"/>
        </w:rPr>
      </w:pPr>
      <w:r w:rsidRPr="000D1CDA">
        <w:rPr>
          <w:rFonts w:cs="Calibri"/>
          <w:sz w:val="24"/>
        </w:rPr>
        <w:t>IL DIRIGENTE SCOLASTICO</w:t>
      </w:r>
    </w:p>
    <w:p w:rsidR="00090F99" w:rsidRDefault="00090F99" w:rsidP="00090F99">
      <w:pPr>
        <w:pStyle w:val="Corpotesto"/>
        <w:ind w:left="5245"/>
        <w:jc w:val="center"/>
        <w:rPr>
          <w:i/>
          <w:sz w:val="20"/>
        </w:rPr>
      </w:pPr>
      <w:r w:rsidRPr="00090F99">
        <w:rPr>
          <w:i/>
          <w:sz w:val="20"/>
        </w:rPr>
        <w:t>Prof. Michele Bonardelli</w:t>
      </w:r>
    </w:p>
    <w:p w:rsidR="00090F99" w:rsidRPr="00090F99" w:rsidRDefault="00090F99" w:rsidP="00090F99">
      <w:pPr>
        <w:pStyle w:val="Corpotesto"/>
        <w:ind w:left="5245"/>
        <w:jc w:val="center"/>
        <w:rPr>
          <w:rFonts w:cs="Calibri"/>
          <w:i/>
          <w:sz w:val="24"/>
        </w:rPr>
      </w:pPr>
    </w:p>
    <w:p w:rsidR="00090F99" w:rsidRDefault="00090F99" w:rsidP="00090F99">
      <w:pPr>
        <w:pStyle w:val="Corpotesto"/>
        <w:ind w:left="5245"/>
        <w:jc w:val="center"/>
        <w:rPr>
          <w:sz w:val="20"/>
        </w:rPr>
      </w:pPr>
      <w:r w:rsidRPr="000D1CDA">
        <w:rPr>
          <w:rFonts w:cs="Calibri"/>
          <w:sz w:val="24"/>
        </w:rPr>
        <w:t>______________________________</w:t>
      </w:r>
    </w:p>
    <w:p w:rsidR="00090F99" w:rsidRPr="000D1CDA" w:rsidRDefault="00090F99" w:rsidP="00090F99">
      <w:pPr>
        <w:ind w:right="-323"/>
        <w:rPr>
          <w:rFonts w:cs="Calibri"/>
          <w:sz w:val="24"/>
        </w:rPr>
      </w:pPr>
    </w:p>
    <w:p w:rsidR="00090F99" w:rsidRPr="00981A80" w:rsidRDefault="00090F99" w:rsidP="00981A80">
      <w:pPr>
        <w:tabs>
          <w:tab w:val="left" w:pos="737"/>
          <w:tab w:val="left" w:pos="2031"/>
        </w:tabs>
        <w:spacing w:line="122" w:lineRule="exact"/>
        <w:ind w:left="217"/>
        <w:rPr>
          <w:sz w:val="20"/>
        </w:rPr>
      </w:pPr>
    </w:p>
    <w:p w:rsidR="00981A80" w:rsidRDefault="00981A80" w:rsidP="00981A80">
      <w:pPr>
        <w:pStyle w:val="Corpotesto"/>
        <w:spacing w:before="1"/>
        <w:rPr>
          <w:sz w:val="27"/>
        </w:rPr>
      </w:pPr>
    </w:p>
    <w:p w:rsidR="00981A80" w:rsidRDefault="00981A80" w:rsidP="00981A80">
      <w:pPr>
        <w:pStyle w:val="Corpotesto"/>
        <w:spacing w:before="6"/>
        <w:rPr>
          <w:sz w:val="9"/>
        </w:rPr>
      </w:pPr>
    </w:p>
    <w:sectPr w:rsidR="00981A80" w:rsidSect="00D43A27">
      <w:headerReference w:type="default" r:id="rId8"/>
      <w:footerReference w:type="default" r:id="rId9"/>
      <w:pgSz w:w="11906" w:h="16838"/>
      <w:pgMar w:top="709" w:right="1134" w:bottom="1134" w:left="1134" w:header="708" w:footer="3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07ED" w:rsidRDefault="000407ED" w:rsidP="00144A87">
      <w:r>
        <w:separator/>
      </w:r>
    </w:p>
  </w:endnote>
  <w:endnote w:type="continuationSeparator" w:id="0">
    <w:p w:rsidR="000407ED" w:rsidRDefault="000407ED" w:rsidP="00144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single" w:sz="4" w:space="0" w:color="0C4D84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307"/>
      <w:gridCol w:w="3112"/>
    </w:tblGrid>
    <w:tr w:rsidR="008A5E70" w:rsidTr="005D2CB6">
      <w:tc>
        <w:tcPr>
          <w:tcW w:w="9628" w:type="dxa"/>
          <w:gridSpan w:val="3"/>
        </w:tcPr>
        <w:p w:rsidR="008A5E70" w:rsidRPr="005D2CB6" w:rsidRDefault="00090F99" w:rsidP="00090F99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  <w:r>
            <w:rPr>
              <w:noProof/>
            </w:rPr>
            <w:drawing>
              <wp:inline distT="0" distB="0" distL="0" distR="0" wp14:anchorId="32BAC48C" wp14:editId="4212EC00">
                <wp:extent cx="1276066" cy="239378"/>
                <wp:effectExtent l="0" t="0" r="635" b="889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.13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5151" cy="246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8A5E70" w:rsidTr="00090F99">
      <w:tc>
        <w:tcPr>
          <w:tcW w:w="9628" w:type="dxa"/>
          <w:gridSpan w:val="3"/>
          <w:vAlign w:val="center"/>
        </w:tcPr>
        <w:p w:rsidR="008A5E70" w:rsidRPr="005D2CB6" w:rsidRDefault="00090F99" w:rsidP="00090F99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  <w:r w:rsidRPr="0035736E">
            <w:rPr>
              <w:rFonts w:ascii="Arial" w:hAnsi="Arial" w:cs="Arial"/>
              <w:color w:val="0C4D84"/>
              <w:sz w:val="16"/>
            </w:rPr>
            <w:t>Modello ferie 2019-2020</w:t>
          </w:r>
        </w:p>
      </w:tc>
    </w:tr>
    <w:tr w:rsidR="008A5E70" w:rsidRPr="00F16A9C" w:rsidTr="005D2CB6">
      <w:tc>
        <w:tcPr>
          <w:tcW w:w="3209" w:type="dxa"/>
        </w:tcPr>
        <w:p w:rsidR="008A5E70" w:rsidRPr="005D2CB6" w:rsidRDefault="008A5E70" w:rsidP="00D21CB7">
          <w:pPr>
            <w:widowControl w:val="0"/>
            <w:jc w:val="center"/>
            <w:rPr>
              <w:rFonts w:ascii="Arial" w:hAnsi="Arial" w:cs="Arial"/>
              <w:color w:val="0C4D84"/>
              <w:sz w:val="18"/>
            </w:rPr>
          </w:pPr>
        </w:p>
      </w:tc>
      <w:tc>
        <w:tcPr>
          <w:tcW w:w="3307" w:type="dxa"/>
        </w:tcPr>
        <w:p w:rsidR="008A5E70" w:rsidRPr="00C31624" w:rsidRDefault="008A5E70" w:rsidP="00D21CB7">
          <w:pPr>
            <w:widowControl w:val="0"/>
            <w:jc w:val="center"/>
            <w:rPr>
              <w:rFonts w:ascii="Arial" w:hAnsi="Arial" w:cs="Arial"/>
              <w:color w:val="0C4D84"/>
              <w:sz w:val="18"/>
              <w:lang w:val="fr-FR"/>
            </w:rPr>
          </w:pPr>
        </w:p>
      </w:tc>
      <w:tc>
        <w:tcPr>
          <w:tcW w:w="3112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color w:val="0C4D84"/>
              <w:sz w:val="18"/>
              <w:lang w:val="en-US"/>
            </w:rPr>
          </w:pPr>
        </w:p>
      </w:tc>
    </w:tr>
    <w:tr w:rsidR="008A5E70" w:rsidRPr="00F16A9C" w:rsidTr="005D2CB6">
      <w:tc>
        <w:tcPr>
          <w:tcW w:w="3209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bCs/>
              <w:color w:val="3D5533"/>
              <w:sz w:val="18"/>
              <w:lang w:val="en-US"/>
            </w:rPr>
          </w:pPr>
        </w:p>
      </w:tc>
      <w:tc>
        <w:tcPr>
          <w:tcW w:w="3307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bCs/>
              <w:color w:val="3D5533"/>
              <w:sz w:val="18"/>
              <w:lang w:val="en-US"/>
            </w:rPr>
          </w:pPr>
        </w:p>
      </w:tc>
      <w:tc>
        <w:tcPr>
          <w:tcW w:w="3112" w:type="dxa"/>
        </w:tcPr>
        <w:p w:rsidR="008A5E70" w:rsidRPr="00C31624" w:rsidRDefault="008A5E70" w:rsidP="008A5E70">
          <w:pPr>
            <w:widowControl w:val="0"/>
            <w:jc w:val="center"/>
            <w:rPr>
              <w:rFonts w:ascii="Arial" w:hAnsi="Arial" w:cs="Arial"/>
              <w:color w:val="3D5533"/>
              <w:sz w:val="18"/>
              <w:lang w:val="en-US"/>
            </w:rPr>
          </w:pPr>
        </w:p>
      </w:tc>
    </w:tr>
  </w:tbl>
  <w:p w:rsidR="00144A87" w:rsidRPr="00C31624" w:rsidRDefault="00144A87" w:rsidP="00D21CB7">
    <w:pPr>
      <w:widowControl w:val="0"/>
      <w:jc w:val="center"/>
      <w:rPr>
        <w:rFonts w:ascii="Arial" w:hAnsi="Arial" w:cs="Arial"/>
        <w:color w:val="3D5533"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07ED" w:rsidRDefault="000407ED" w:rsidP="00144A87">
      <w:r>
        <w:separator/>
      </w:r>
    </w:p>
  </w:footnote>
  <w:footnote w:type="continuationSeparator" w:id="0">
    <w:p w:rsidR="000407ED" w:rsidRDefault="000407ED" w:rsidP="00144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DB" w:rsidRDefault="00BC7EDB">
    <w:pPr>
      <w:pStyle w:val="Intestazione"/>
    </w:pPr>
  </w:p>
  <w:p w:rsidR="00E901BA" w:rsidRDefault="00E901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E903CBE"/>
    <w:multiLevelType w:val="hybridMultilevel"/>
    <w:tmpl w:val="07582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E5F61"/>
    <w:multiLevelType w:val="hybridMultilevel"/>
    <w:tmpl w:val="9176F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67336"/>
    <w:multiLevelType w:val="hybridMultilevel"/>
    <w:tmpl w:val="7814F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B7"/>
    <w:rsid w:val="00014672"/>
    <w:rsid w:val="000407ED"/>
    <w:rsid w:val="000514AE"/>
    <w:rsid w:val="000621B4"/>
    <w:rsid w:val="00062B90"/>
    <w:rsid w:val="00071E40"/>
    <w:rsid w:val="00086E8B"/>
    <w:rsid w:val="00090F99"/>
    <w:rsid w:val="00092A30"/>
    <w:rsid w:val="000B21F2"/>
    <w:rsid w:val="000C45B7"/>
    <w:rsid w:val="0011062B"/>
    <w:rsid w:val="00125A38"/>
    <w:rsid w:val="001275B9"/>
    <w:rsid w:val="00136E38"/>
    <w:rsid w:val="00144A87"/>
    <w:rsid w:val="0016446A"/>
    <w:rsid w:val="00176F5E"/>
    <w:rsid w:val="001803F2"/>
    <w:rsid w:val="0019528A"/>
    <w:rsid w:val="001A55FE"/>
    <w:rsid w:val="001E1C61"/>
    <w:rsid w:val="001F6C8C"/>
    <w:rsid w:val="002172B6"/>
    <w:rsid w:val="002A056A"/>
    <w:rsid w:val="002A52B1"/>
    <w:rsid w:val="002D1A7D"/>
    <w:rsid w:val="002E1102"/>
    <w:rsid w:val="003228A6"/>
    <w:rsid w:val="0035736E"/>
    <w:rsid w:val="00365292"/>
    <w:rsid w:val="0038171B"/>
    <w:rsid w:val="003A4F29"/>
    <w:rsid w:val="003B05D0"/>
    <w:rsid w:val="003B3C84"/>
    <w:rsid w:val="003C49D7"/>
    <w:rsid w:val="003C613B"/>
    <w:rsid w:val="003D5003"/>
    <w:rsid w:val="00427B9B"/>
    <w:rsid w:val="00432E54"/>
    <w:rsid w:val="00436BF4"/>
    <w:rsid w:val="00473D09"/>
    <w:rsid w:val="004C3CB7"/>
    <w:rsid w:val="004C6B8A"/>
    <w:rsid w:val="004E059D"/>
    <w:rsid w:val="00523A78"/>
    <w:rsid w:val="005A6019"/>
    <w:rsid w:val="005B7257"/>
    <w:rsid w:val="005C555E"/>
    <w:rsid w:val="005D2CB6"/>
    <w:rsid w:val="005E5757"/>
    <w:rsid w:val="005F54E6"/>
    <w:rsid w:val="00614551"/>
    <w:rsid w:val="00674D6E"/>
    <w:rsid w:val="006973BC"/>
    <w:rsid w:val="006F74C3"/>
    <w:rsid w:val="0072282D"/>
    <w:rsid w:val="00745D36"/>
    <w:rsid w:val="00774A35"/>
    <w:rsid w:val="00780172"/>
    <w:rsid w:val="00780448"/>
    <w:rsid w:val="007B3D08"/>
    <w:rsid w:val="007C797F"/>
    <w:rsid w:val="008175EE"/>
    <w:rsid w:val="008449AF"/>
    <w:rsid w:val="008A5E70"/>
    <w:rsid w:val="008C05D3"/>
    <w:rsid w:val="00924177"/>
    <w:rsid w:val="0092534D"/>
    <w:rsid w:val="00952D5A"/>
    <w:rsid w:val="00981A80"/>
    <w:rsid w:val="009858AC"/>
    <w:rsid w:val="00994672"/>
    <w:rsid w:val="009964F9"/>
    <w:rsid w:val="00A0316A"/>
    <w:rsid w:val="00A153EC"/>
    <w:rsid w:val="00A24D9C"/>
    <w:rsid w:val="00AA21AB"/>
    <w:rsid w:val="00AD0EB7"/>
    <w:rsid w:val="00AE74B4"/>
    <w:rsid w:val="00B12920"/>
    <w:rsid w:val="00B34329"/>
    <w:rsid w:val="00B75495"/>
    <w:rsid w:val="00B77D3D"/>
    <w:rsid w:val="00BC7EDB"/>
    <w:rsid w:val="00BD5B09"/>
    <w:rsid w:val="00BE417D"/>
    <w:rsid w:val="00BE5F49"/>
    <w:rsid w:val="00BF1883"/>
    <w:rsid w:val="00C20EC5"/>
    <w:rsid w:val="00C31624"/>
    <w:rsid w:val="00C52A3A"/>
    <w:rsid w:val="00C668AE"/>
    <w:rsid w:val="00C93E95"/>
    <w:rsid w:val="00CA5F7B"/>
    <w:rsid w:val="00CD3BB6"/>
    <w:rsid w:val="00CE414D"/>
    <w:rsid w:val="00CF71CC"/>
    <w:rsid w:val="00D053C3"/>
    <w:rsid w:val="00D20A4E"/>
    <w:rsid w:val="00D21CB7"/>
    <w:rsid w:val="00D27CC2"/>
    <w:rsid w:val="00D43A27"/>
    <w:rsid w:val="00D53705"/>
    <w:rsid w:val="00D64B30"/>
    <w:rsid w:val="00D80D44"/>
    <w:rsid w:val="00DB5567"/>
    <w:rsid w:val="00DF1589"/>
    <w:rsid w:val="00DF56CF"/>
    <w:rsid w:val="00E01AB0"/>
    <w:rsid w:val="00E06160"/>
    <w:rsid w:val="00E138E6"/>
    <w:rsid w:val="00E26F8A"/>
    <w:rsid w:val="00E4516E"/>
    <w:rsid w:val="00E451A0"/>
    <w:rsid w:val="00E672AA"/>
    <w:rsid w:val="00E85CB9"/>
    <w:rsid w:val="00E901BA"/>
    <w:rsid w:val="00EA1993"/>
    <w:rsid w:val="00EE3329"/>
    <w:rsid w:val="00EF1005"/>
    <w:rsid w:val="00F01D14"/>
    <w:rsid w:val="00F04EA4"/>
    <w:rsid w:val="00F16A9C"/>
    <w:rsid w:val="00F34596"/>
    <w:rsid w:val="00F52CC9"/>
    <w:rsid w:val="00F713D3"/>
    <w:rsid w:val="00FB64E1"/>
    <w:rsid w:val="00FC73AA"/>
    <w:rsid w:val="00FC7C0A"/>
    <w:rsid w:val="00FD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85288D"/>
  <w15:docId w15:val="{B61C24E7-BE2F-44CE-92BD-93AF78C10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A5E7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81A8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Titolo4">
    <w:name w:val="heading 4"/>
    <w:basedOn w:val="Normale"/>
    <w:link w:val="Titolo4Carattere"/>
    <w:uiPriority w:val="9"/>
    <w:qFormat/>
    <w:rsid w:val="005C555E"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44A8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44A87"/>
  </w:style>
  <w:style w:type="paragraph" w:styleId="Pidipagina">
    <w:name w:val="footer"/>
    <w:basedOn w:val="Normale"/>
    <w:link w:val="PidipaginaCarattere"/>
    <w:uiPriority w:val="99"/>
    <w:unhideWhenUsed/>
    <w:rsid w:val="00144A8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44A8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20EC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20EC5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C20EC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5B7257"/>
    <w:rPr>
      <w:color w:val="0563C1" w:themeColor="hyperlink"/>
      <w:u w:val="single"/>
    </w:rPr>
  </w:style>
  <w:style w:type="table" w:customStyle="1" w:styleId="Grigliatabella1">
    <w:name w:val="Griglia tabella1"/>
    <w:basedOn w:val="Tabellanormale"/>
    <w:uiPriority w:val="59"/>
    <w:rsid w:val="008A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8A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20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20A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tenutotabella">
    <w:name w:val="Contenuto tabella"/>
    <w:basedOn w:val="Normale"/>
    <w:rsid w:val="00F713D3"/>
    <w:pPr>
      <w:suppressLineNumbers/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C555E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C555E"/>
    <w:pPr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C555E"/>
    <w:rPr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81A8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uiPriority w:val="99"/>
    <w:rsid w:val="00981A80"/>
    <w:pPr>
      <w:widowControl w:val="0"/>
      <w:autoSpaceDE w:val="0"/>
      <w:autoSpaceDN w:val="0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81A80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2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odelli%20di%20Office%20personalizzati\carta_guardaval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35B64-C364-4BCB-9E57-CCABD5FB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carta_guardavalle</Template>
  <TotalTime>16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Michele Bonardelli</cp:lastModifiedBy>
  <cp:revision>5</cp:revision>
  <cp:lastPrinted>2020-03-07T09:33:00Z</cp:lastPrinted>
  <dcterms:created xsi:type="dcterms:W3CDTF">2020-06-08T17:08:00Z</dcterms:created>
  <dcterms:modified xsi:type="dcterms:W3CDTF">2020-06-09T06:06:00Z</dcterms:modified>
</cp:coreProperties>
</file>